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145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120"/>
        <w:gridCol w:w="476"/>
        <w:gridCol w:w="567"/>
        <w:gridCol w:w="1305"/>
        <w:gridCol w:w="888"/>
        <w:gridCol w:w="197"/>
        <w:gridCol w:w="1267"/>
        <w:gridCol w:w="2598"/>
      </w:tblGrid>
      <w:tr w:rsidR="000172E5" w:rsidRPr="00846B76" w14:paraId="770F11BA" w14:textId="77777777" w:rsidTr="00091150">
        <w:trPr>
          <w:trHeight w:val="454"/>
        </w:trPr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1E6DD848" w14:textId="2439D752" w:rsidR="000172E5" w:rsidRPr="00846B76" w:rsidRDefault="00100598" w:rsidP="0009115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Delmont Farmers</w:t>
            </w:r>
            <w:r w:rsidR="006E600D">
              <w:rPr>
                <w:rFonts w:asciiTheme="majorHAnsi" w:hAnsiTheme="majorHAnsi"/>
                <w:b/>
              </w:rPr>
              <w:t>’</w:t>
            </w:r>
            <w:r>
              <w:rPr>
                <w:rFonts w:asciiTheme="majorHAnsi" w:hAnsiTheme="majorHAnsi"/>
                <w:b/>
              </w:rPr>
              <w:t xml:space="preserve"> Market 2019</w:t>
            </w:r>
          </w:p>
        </w:tc>
      </w:tr>
      <w:tr w:rsidR="00D23029" w:rsidRPr="00846B76" w14:paraId="3AB0F3AC" w14:textId="77777777" w:rsidTr="00091150">
        <w:trPr>
          <w:trHeight w:val="503"/>
        </w:trPr>
        <w:sdt>
          <w:sdtPr>
            <w:rPr>
              <w:sz w:val="22"/>
              <w:szCs w:val="22"/>
            </w:rPr>
            <w:id w:val="-365287697"/>
            <w:placeholder>
              <w:docPart w:val="944773A6E5614F0398069BE1B0F8CC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9" w:type="pct"/>
                <w:gridSpan w:val="3"/>
                <w:vAlign w:val="bottom"/>
              </w:tcPr>
              <w:p w14:paraId="18280907" w14:textId="77777777" w:rsidR="0088580B" w:rsidRPr="00CE09C5" w:rsidRDefault="0088580B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Event Name</w:t>
                </w:r>
              </w:p>
            </w:tc>
          </w:sdtContent>
        </w:sdt>
        <w:tc>
          <w:tcPr>
            <w:tcW w:w="3571" w:type="pct"/>
            <w:gridSpan w:val="6"/>
            <w:tcBorders>
              <w:bottom w:val="single" w:sz="4" w:space="0" w:color="auto"/>
            </w:tcBorders>
            <w:vAlign w:val="bottom"/>
          </w:tcPr>
          <w:p w14:paraId="52EF2024" w14:textId="5F6692F8" w:rsidR="0088580B" w:rsidRPr="00CE09C5" w:rsidRDefault="00121F84" w:rsidP="00091150">
            <w:pPr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Delmont Farmers</w:t>
            </w:r>
            <w:r w:rsidR="00EB467F">
              <w:rPr>
                <w:sz w:val="22"/>
                <w:szCs w:val="22"/>
              </w:rPr>
              <w:t>’</w:t>
            </w:r>
            <w:r w:rsidRPr="00CE09C5">
              <w:rPr>
                <w:sz w:val="22"/>
                <w:szCs w:val="22"/>
              </w:rPr>
              <w:t xml:space="preserve"> Market</w:t>
            </w:r>
            <w:r w:rsidR="00100598" w:rsidRPr="00CE09C5">
              <w:rPr>
                <w:sz w:val="22"/>
                <w:szCs w:val="22"/>
              </w:rPr>
              <w:t xml:space="preserve"> 2019</w:t>
            </w:r>
          </w:p>
        </w:tc>
      </w:tr>
      <w:tr w:rsidR="002049EB" w:rsidRPr="00846B76" w14:paraId="1C2F4DA6" w14:textId="77777777" w:rsidTr="00091150">
        <w:trPr>
          <w:trHeight w:val="683"/>
        </w:trPr>
        <w:sdt>
          <w:sdtPr>
            <w:rPr>
              <w:sz w:val="22"/>
              <w:szCs w:val="22"/>
            </w:rPr>
            <w:id w:val="497467533"/>
            <w:placeholder>
              <w:docPart w:val="42B3E30DFB57424FA67C721F33D212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9" w:type="pct"/>
                <w:gridSpan w:val="3"/>
                <w:vAlign w:val="bottom"/>
              </w:tcPr>
              <w:p w14:paraId="3180EB39" w14:textId="77777777" w:rsidR="0088580B" w:rsidRPr="00CE09C5" w:rsidRDefault="00E204FF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Date</w:t>
                </w:r>
              </w:p>
            </w:tc>
          </w:sdtContent>
        </w:sdt>
        <w:tc>
          <w:tcPr>
            <w:tcW w:w="154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CCA61A" w14:textId="2184C649" w:rsidR="0088580B" w:rsidRPr="00CE09C5" w:rsidRDefault="00121F84" w:rsidP="00091150">
            <w:pPr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Saturday June 1</w:t>
            </w:r>
            <w:r w:rsidRPr="00CE09C5">
              <w:rPr>
                <w:sz w:val="22"/>
                <w:szCs w:val="22"/>
                <w:vertAlign w:val="superscript"/>
              </w:rPr>
              <w:t>st</w:t>
            </w:r>
            <w:proofErr w:type="gramStart"/>
            <w:r w:rsidR="00EE4024" w:rsidRPr="00CE09C5">
              <w:rPr>
                <w:sz w:val="22"/>
                <w:szCs w:val="22"/>
              </w:rPr>
              <w:t xml:space="preserve"> 2019</w:t>
            </w:r>
            <w:proofErr w:type="gramEnd"/>
            <w:r w:rsidRPr="00CE09C5">
              <w:rPr>
                <w:sz w:val="22"/>
                <w:szCs w:val="22"/>
              </w:rPr>
              <w:t xml:space="preserve"> </w:t>
            </w:r>
            <w:r w:rsidR="00100598" w:rsidRPr="00CE09C5">
              <w:rPr>
                <w:sz w:val="22"/>
                <w:szCs w:val="22"/>
              </w:rPr>
              <w:t>–</w:t>
            </w:r>
            <w:r w:rsidRPr="00CE09C5">
              <w:rPr>
                <w:sz w:val="22"/>
                <w:szCs w:val="22"/>
              </w:rPr>
              <w:t xml:space="preserve"> September</w:t>
            </w:r>
            <w:r w:rsidR="00100598" w:rsidRPr="00CE09C5">
              <w:rPr>
                <w:sz w:val="22"/>
                <w:szCs w:val="22"/>
              </w:rPr>
              <w:t xml:space="preserve"> </w:t>
            </w:r>
            <w:r w:rsidR="009A0FBA" w:rsidRPr="00CE09C5">
              <w:rPr>
                <w:sz w:val="22"/>
                <w:szCs w:val="22"/>
              </w:rPr>
              <w:t>7</w:t>
            </w:r>
            <w:r w:rsidR="009A0FBA" w:rsidRPr="00CE09C5">
              <w:rPr>
                <w:sz w:val="22"/>
                <w:szCs w:val="22"/>
                <w:vertAlign w:val="superscript"/>
              </w:rPr>
              <w:t>th</w:t>
            </w:r>
            <w:r w:rsidR="009A0FBA" w:rsidRPr="00CE09C5">
              <w:rPr>
                <w:sz w:val="22"/>
                <w:szCs w:val="22"/>
              </w:rPr>
              <w:t xml:space="preserve"> </w:t>
            </w:r>
            <w:r w:rsidR="00100598" w:rsidRPr="00CE09C5">
              <w:rPr>
                <w:sz w:val="22"/>
                <w:szCs w:val="22"/>
              </w:rPr>
              <w:t>2019</w:t>
            </w:r>
          </w:p>
        </w:tc>
        <w:tc>
          <w:tcPr>
            <w:tcW w:w="663" w:type="pct"/>
            <w:tcBorders>
              <w:top w:val="single" w:sz="4" w:space="0" w:color="auto"/>
            </w:tcBorders>
            <w:vAlign w:val="bottom"/>
          </w:tcPr>
          <w:p w14:paraId="7B0CF65A" w14:textId="29AA2774" w:rsidR="0088580B" w:rsidRPr="00CE09C5" w:rsidRDefault="0045233C" w:rsidP="00091150">
            <w:pPr>
              <w:spacing w:before="120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Event Time</w:t>
            </w:r>
          </w:p>
        </w:tc>
        <w:tc>
          <w:tcPr>
            <w:tcW w:w="13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53E2C4" w14:textId="79319ADD" w:rsidR="0088580B" w:rsidRPr="00352560" w:rsidRDefault="00121F84" w:rsidP="00091150">
            <w:pPr>
              <w:rPr>
                <w:sz w:val="24"/>
                <w:szCs w:val="24"/>
              </w:rPr>
            </w:pPr>
            <w:r w:rsidRPr="00352560">
              <w:rPr>
                <w:sz w:val="24"/>
                <w:szCs w:val="24"/>
              </w:rPr>
              <w:t>9am-1pm</w:t>
            </w:r>
          </w:p>
        </w:tc>
      </w:tr>
      <w:tr w:rsidR="00D23029" w:rsidRPr="00846B76" w14:paraId="6494E437" w14:textId="77777777" w:rsidTr="00091150">
        <w:trPr>
          <w:trHeight w:val="206"/>
        </w:trPr>
        <w:sdt>
          <w:sdtPr>
            <w:rPr>
              <w:sz w:val="22"/>
              <w:szCs w:val="22"/>
            </w:rPr>
            <w:id w:val="-1686427066"/>
            <w:placeholder>
              <w:docPart w:val="96F6863B5CB14B2C93FED0ED5B742E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9" w:type="pct"/>
                <w:gridSpan w:val="3"/>
                <w:vAlign w:val="bottom"/>
              </w:tcPr>
              <w:p w14:paraId="5DC2A7FA" w14:textId="77777777" w:rsidR="00E204FF" w:rsidRPr="00CE09C5" w:rsidRDefault="00E204FF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Location</w:t>
                </w:r>
              </w:p>
            </w:tc>
          </w:sdtContent>
        </w:sdt>
        <w:tc>
          <w:tcPr>
            <w:tcW w:w="3571" w:type="pct"/>
            <w:gridSpan w:val="6"/>
            <w:tcBorders>
              <w:bottom w:val="single" w:sz="4" w:space="0" w:color="auto"/>
            </w:tcBorders>
            <w:vAlign w:val="bottom"/>
          </w:tcPr>
          <w:p w14:paraId="0FB31763" w14:textId="17D557A1" w:rsidR="00E204FF" w:rsidRPr="00CE09C5" w:rsidRDefault="00121F84" w:rsidP="00091150">
            <w:pPr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27 Greensburg Street, Delmont, PA 15626 (Delmont Parklet)</w:t>
            </w:r>
          </w:p>
        </w:tc>
      </w:tr>
      <w:tr w:rsidR="00E204FF" w:rsidRPr="00E204FF" w14:paraId="15DF18ED" w14:textId="77777777" w:rsidTr="00091150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3F03F51C" w14:textId="77777777" w:rsidR="00E204FF" w:rsidRPr="00E204FF" w:rsidRDefault="00E204FF" w:rsidP="00091150">
            <w:pPr>
              <w:pStyle w:val="NoSpacing"/>
              <w:rPr>
                <w:sz w:val="8"/>
              </w:rPr>
            </w:pPr>
          </w:p>
        </w:tc>
      </w:tr>
      <w:tr w:rsidR="00E204FF" w:rsidRPr="00E204FF" w14:paraId="7089BFD8" w14:textId="77777777" w:rsidTr="00091150">
        <w:trPr>
          <w:trHeight w:val="436"/>
        </w:trPr>
        <w:sdt>
          <w:sdtPr>
            <w:id w:val="-1649273076"/>
            <w:placeholder>
              <w:docPart w:val="503EE1D1A4B941B6BF96BB9417FF03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2ACC0933" w14:textId="77777777" w:rsidR="00E204FF" w:rsidRPr="00E204FF" w:rsidRDefault="00E204FF" w:rsidP="00091150">
                <w:pPr>
                  <w:pStyle w:val="Heading1"/>
                  <w:outlineLvl w:val="0"/>
                </w:pPr>
                <w:r w:rsidRPr="00E204FF">
                  <w:t>Coordinator Information</w:t>
                </w:r>
              </w:p>
            </w:tc>
          </w:sdtContent>
        </w:sdt>
      </w:tr>
      <w:tr w:rsidR="002049EB" w:rsidRPr="00846B76" w14:paraId="7CF9A2D9" w14:textId="77777777" w:rsidTr="00091150">
        <w:trPr>
          <w:trHeight w:val="503"/>
        </w:trPr>
        <w:sdt>
          <w:sdtPr>
            <w:rPr>
              <w:sz w:val="22"/>
              <w:szCs w:val="22"/>
            </w:rPr>
            <w:id w:val="-2047821762"/>
            <w:placeholder>
              <w:docPart w:val="178CC0FAE51F436895B02736F611CF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6F91A4E5" w14:textId="77777777" w:rsidR="00E204FF" w:rsidRPr="00CE09C5" w:rsidRDefault="00E204FF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Name</w:t>
                </w:r>
              </w:p>
            </w:tc>
          </w:sdtContent>
        </w:sdt>
        <w:tc>
          <w:tcPr>
            <w:tcW w:w="3883" w:type="pct"/>
            <w:gridSpan w:val="8"/>
            <w:tcBorders>
              <w:bottom w:val="single" w:sz="4" w:space="0" w:color="auto"/>
            </w:tcBorders>
            <w:vAlign w:val="bottom"/>
          </w:tcPr>
          <w:p w14:paraId="416FE6E4" w14:textId="445C7C15" w:rsidR="00E204FF" w:rsidRPr="00CE09C5" w:rsidRDefault="00100598" w:rsidP="00091150">
            <w:pPr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Alice Heasley &amp; Amanda Steele Bank</w:t>
            </w:r>
          </w:p>
        </w:tc>
      </w:tr>
      <w:tr w:rsidR="002049EB" w:rsidRPr="00846B76" w14:paraId="70FD1C7A" w14:textId="77777777" w:rsidTr="00091150">
        <w:trPr>
          <w:trHeight w:val="503"/>
        </w:trPr>
        <w:sdt>
          <w:sdtPr>
            <w:rPr>
              <w:sz w:val="22"/>
              <w:szCs w:val="22"/>
            </w:rPr>
            <w:id w:val="-1368443858"/>
            <w:placeholder>
              <w:docPart w:val="A07DA7BEF9554CF6B547BF3DE7C0A8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0FE95FDD" w14:textId="77777777" w:rsidR="00E204FF" w:rsidRPr="00CE09C5" w:rsidRDefault="00E204FF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Phone</w:t>
                </w:r>
              </w:p>
            </w:tc>
          </w:sdtContent>
        </w:sdt>
        <w:tc>
          <w:tcPr>
            <w:tcW w:w="3883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0F4CAC" w14:textId="6DF7E389" w:rsidR="00E204FF" w:rsidRPr="00CE09C5" w:rsidRDefault="00100598" w:rsidP="00091150">
            <w:pPr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 xml:space="preserve">Alice: (724) 757-2790 </w:t>
            </w:r>
            <w:r w:rsidR="008A7EE7" w:rsidRPr="00CE09C5">
              <w:rPr>
                <w:sz w:val="22"/>
                <w:szCs w:val="22"/>
              </w:rPr>
              <w:t xml:space="preserve">    </w:t>
            </w:r>
            <w:r w:rsidRPr="00CE09C5">
              <w:rPr>
                <w:sz w:val="22"/>
                <w:szCs w:val="22"/>
              </w:rPr>
              <w:t>Amanda:</w:t>
            </w:r>
            <w:r w:rsidR="008A7EE7" w:rsidRPr="00CE09C5">
              <w:rPr>
                <w:sz w:val="22"/>
                <w:szCs w:val="22"/>
              </w:rPr>
              <w:t xml:space="preserve"> </w:t>
            </w:r>
            <w:r w:rsidRPr="00CE09C5">
              <w:rPr>
                <w:sz w:val="22"/>
                <w:szCs w:val="22"/>
              </w:rPr>
              <w:t>(724) 882-3976</w:t>
            </w:r>
          </w:p>
        </w:tc>
      </w:tr>
      <w:tr w:rsidR="002049EB" w:rsidRPr="00846B76" w14:paraId="04FAFAEC" w14:textId="77777777" w:rsidTr="00091150">
        <w:trPr>
          <w:trHeight w:val="497"/>
        </w:trPr>
        <w:sdt>
          <w:sdtPr>
            <w:rPr>
              <w:sz w:val="22"/>
              <w:szCs w:val="22"/>
            </w:rPr>
            <w:id w:val="-1359804501"/>
            <w:placeholder>
              <w:docPart w:val="1A2E655234CC4C16AF5BB605F66C8E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vAlign w:val="bottom"/>
              </w:tcPr>
              <w:p w14:paraId="393A64CA" w14:textId="77777777" w:rsidR="00E204FF" w:rsidRPr="00CE09C5" w:rsidRDefault="00E204FF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883" w:type="pct"/>
            <w:gridSpan w:val="8"/>
            <w:tcBorders>
              <w:bottom w:val="single" w:sz="4" w:space="0" w:color="auto"/>
            </w:tcBorders>
            <w:vAlign w:val="bottom"/>
          </w:tcPr>
          <w:p w14:paraId="10396597" w14:textId="34667AE6" w:rsidR="00E204FF" w:rsidRPr="00CE09C5" w:rsidRDefault="00100598" w:rsidP="00091150">
            <w:pPr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 xml:space="preserve">Alice: </w:t>
            </w:r>
            <w:hyperlink r:id="rId10" w:history="1">
              <w:r w:rsidRPr="00CE09C5">
                <w:rPr>
                  <w:rStyle w:val="Hyperlink"/>
                  <w:sz w:val="22"/>
                  <w:szCs w:val="22"/>
                </w:rPr>
                <w:t>trinjoal@yahoo.com</w:t>
              </w:r>
            </w:hyperlink>
            <w:r w:rsidRPr="00CE09C5">
              <w:rPr>
                <w:sz w:val="22"/>
                <w:szCs w:val="22"/>
              </w:rPr>
              <w:t xml:space="preserve"> </w:t>
            </w:r>
            <w:r w:rsidR="008A7EE7" w:rsidRPr="00CE09C5">
              <w:rPr>
                <w:sz w:val="22"/>
                <w:szCs w:val="22"/>
              </w:rPr>
              <w:t xml:space="preserve">    </w:t>
            </w:r>
            <w:r w:rsidRPr="00CE09C5">
              <w:rPr>
                <w:sz w:val="22"/>
                <w:szCs w:val="22"/>
              </w:rPr>
              <w:t xml:space="preserve">Amanda: </w:t>
            </w:r>
            <w:hyperlink r:id="rId11" w:history="1">
              <w:r w:rsidRPr="00CE09C5">
                <w:rPr>
                  <w:rStyle w:val="Hyperlink"/>
                  <w:sz w:val="22"/>
                  <w:szCs w:val="22"/>
                </w:rPr>
                <w:t>a.m.steele@comcast.net</w:t>
              </w:r>
            </w:hyperlink>
            <w:r w:rsidRPr="00CE09C5">
              <w:rPr>
                <w:sz w:val="22"/>
                <w:szCs w:val="22"/>
              </w:rPr>
              <w:t xml:space="preserve"> </w:t>
            </w:r>
          </w:p>
        </w:tc>
      </w:tr>
      <w:tr w:rsidR="002049EB" w:rsidRPr="00E204FF" w14:paraId="21DE3214" w14:textId="77777777" w:rsidTr="00091150">
        <w:trPr>
          <w:trHeight w:val="97"/>
        </w:trPr>
        <w:tc>
          <w:tcPr>
            <w:tcW w:w="1726" w:type="pct"/>
            <w:gridSpan w:val="4"/>
            <w:vAlign w:val="bottom"/>
          </w:tcPr>
          <w:p w14:paraId="2B78D187" w14:textId="77777777" w:rsidR="00E204FF" w:rsidRPr="00E204FF" w:rsidRDefault="00E204FF" w:rsidP="00091150">
            <w:pPr>
              <w:pStyle w:val="NoSpacing"/>
              <w:rPr>
                <w:sz w:val="8"/>
              </w:rPr>
            </w:pPr>
          </w:p>
        </w:tc>
        <w:tc>
          <w:tcPr>
            <w:tcW w:w="3274" w:type="pct"/>
            <w:gridSpan w:val="5"/>
            <w:vAlign w:val="bottom"/>
          </w:tcPr>
          <w:p w14:paraId="550AFECF" w14:textId="77777777" w:rsidR="00E204FF" w:rsidRPr="00E204FF" w:rsidRDefault="00E204FF" w:rsidP="00091150">
            <w:pPr>
              <w:pStyle w:val="NoSpacing"/>
              <w:rPr>
                <w:sz w:val="8"/>
              </w:rPr>
            </w:pPr>
          </w:p>
        </w:tc>
      </w:tr>
      <w:tr w:rsidR="00E204FF" w:rsidRPr="00846B76" w14:paraId="36E9FCB4" w14:textId="77777777" w:rsidTr="00091150">
        <w:trPr>
          <w:trHeight w:val="454"/>
        </w:trPr>
        <w:tc>
          <w:tcPr>
            <w:tcW w:w="5000" w:type="pct"/>
            <w:gridSpan w:val="9"/>
            <w:shd w:val="clear" w:color="auto" w:fill="731F1C" w:themeFill="accent5"/>
          </w:tcPr>
          <w:p w14:paraId="6433EBCD" w14:textId="04DDBBEC" w:rsidR="00E204FF" w:rsidRPr="00E204FF" w:rsidRDefault="00352560" w:rsidP="00091150">
            <w:pPr>
              <w:pStyle w:val="Heading1"/>
              <w:outlineLvl w:val="0"/>
            </w:pPr>
            <w:r>
              <w:t>Vendor Registration Information</w:t>
            </w:r>
          </w:p>
        </w:tc>
      </w:tr>
      <w:tr w:rsidR="002049EB" w:rsidRPr="00846B76" w14:paraId="478510FC" w14:textId="77777777" w:rsidTr="00091150">
        <w:trPr>
          <w:trHeight w:val="725"/>
        </w:trPr>
        <w:tc>
          <w:tcPr>
            <w:tcW w:w="1726" w:type="pct"/>
            <w:gridSpan w:val="4"/>
            <w:vAlign w:val="bottom"/>
          </w:tcPr>
          <w:p w14:paraId="49904814" w14:textId="0484847A" w:rsidR="00E204FF" w:rsidRPr="00CE09C5" w:rsidRDefault="00352560" w:rsidP="00091150">
            <w:pPr>
              <w:pStyle w:val="NormalIndent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Business</w:t>
            </w:r>
            <w:r w:rsidR="00FB2B19" w:rsidRPr="00CE09C5">
              <w:rPr>
                <w:sz w:val="22"/>
                <w:szCs w:val="22"/>
              </w:rPr>
              <w:t xml:space="preserve"> and/or </w:t>
            </w:r>
            <w:r w:rsidRPr="00CE09C5">
              <w:rPr>
                <w:sz w:val="22"/>
                <w:szCs w:val="22"/>
              </w:rPr>
              <w:t>Vendor Name</w:t>
            </w:r>
          </w:p>
        </w:tc>
        <w:tc>
          <w:tcPr>
            <w:tcW w:w="3274" w:type="pct"/>
            <w:gridSpan w:val="5"/>
            <w:tcBorders>
              <w:bottom w:val="single" w:sz="4" w:space="0" w:color="auto"/>
            </w:tcBorders>
            <w:vAlign w:val="bottom"/>
          </w:tcPr>
          <w:p w14:paraId="3F29F411" w14:textId="77777777" w:rsidR="00E204FF" w:rsidRPr="00CE09C5" w:rsidRDefault="00E204FF" w:rsidP="00091150">
            <w:pPr>
              <w:spacing w:before="240"/>
              <w:rPr>
                <w:sz w:val="22"/>
                <w:szCs w:val="22"/>
              </w:rPr>
            </w:pPr>
          </w:p>
        </w:tc>
      </w:tr>
      <w:tr w:rsidR="00352560" w:rsidRPr="00846B76" w14:paraId="4F9EB089" w14:textId="77777777" w:rsidTr="00091150">
        <w:trPr>
          <w:trHeight w:val="718"/>
        </w:trPr>
        <w:tc>
          <w:tcPr>
            <w:tcW w:w="1117" w:type="pct"/>
            <w:vAlign w:val="bottom"/>
          </w:tcPr>
          <w:p w14:paraId="56E96119" w14:textId="0AEAB08E" w:rsidR="00352560" w:rsidRPr="00CE09C5" w:rsidRDefault="00352560" w:rsidP="00091150">
            <w:pPr>
              <w:pStyle w:val="NormalIndent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Type of Product</w:t>
            </w:r>
          </w:p>
        </w:tc>
        <w:tc>
          <w:tcPr>
            <w:tcW w:w="1860" w:type="pct"/>
            <w:gridSpan w:val="6"/>
            <w:tcBorders>
              <w:bottom w:val="single" w:sz="4" w:space="0" w:color="auto"/>
            </w:tcBorders>
            <w:vAlign w:val="bottom"/>
          </w:tcPr>
          <w:p w14:paraId="21B029FE" w14:textId="77777777" w:rsidR="00352560" w:rsidRPr="00CE09C5" w:rsidRDefault="00352560" w:rsidP="00091150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023" w:type="pct"/>
            <w:gridSpan w:val="2"/>
            <w:vAlign w:val="bottom"/>
          </w:tcPr>
          <w:p w14:paraId="523ED5D8" w14:textId="7405ACCE" w:rsidR="00352560" w:rsidRPr="00CE09C5" w:rsidRDefault="00352560" w:rsidP="00091150">
            <w:pPr>
              <w:spacing w:before="240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Licensing Required?     YES          NO</w:t>
            </w:r>
          </w:p>
        </w:tc>
      </w:tr>
      <w:tr w:rsidR="000F6CA5" w:rsidRPr="00846B76" w14:paraId="7A4CEC22" w14:textId="77777777" w:rsidTr="00091150">
        <w:trPr>
          <w:trHeight w:val="503"/>
        </w:trPr>
        <w:sdt>
          <w:sdtPr>
            <w:rPr>
              <w:sz w:val="22"/>
              <w:szCs w:val="22"/>
            </w:rPr>
            <w:id w:val="83577009"/>
            <w:placeholder>
              <w:docPart w:val="01D227968CF34B11BB2DCD9D1B7F8B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0" w:type="pct"/>
                <w:gridSpan w:val="2"/>
                <w:vAlign w:val="bottom"/>
              </w:tcPr>
              <w:p w14:paraId="15E75548" w14:textId="77777777" w:rsidR="00E204FF" w:rsidRPr="00CE09C5" w:rsidRDefault="00E204FF" w:rsidP="00091150">
                <w:pPr>
                  <w:pStyle w:val="NormalIndent"/>
                  <w:rPr>
                    <w:sz w:val="22"/>
                    <w:szCs w:val="22"/>
                  </w:rPr>
                </w:pPr>
                <w:r w:rsidRPr="00CE09C5">
                  <w:rPr>
                    <w:sz w:val="22"/>
                    <w:szCs w:val="22"/>
                  </w:rPr>
                  <w:t>Phone</w:t>
                </w:r>
              </w:p>
            </w:tc>
          </w:sdtContent>
        </w:sdt>
        <w:tc>
          <w:tcPr>
            <w:tcW w:w="1229" w:type="pct"/>
            <w:gridSpan w:val="3"/>
            <w:tcBorders>
              <w:bottom w:val="single" w:sz="4" w:space="0" w:color="auto"/>
            </w:tcBorders>
            <w:vAlign w:val="bottom"/>
          </w:tcPr>
          <w:p w14:paraId="66BF7901" w14:textId="77777777" w:rsidR="00E204FF" w:rsidRPr="00CE09C5" w:rsidRDefault="00E204FF" w:rsidP="00091150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68" w:type="pct"/>
            <w:gridSpan w:val="2"/>
            <w:vAlign w:val="bottom"/>
          </w:tcPr>
          <w:p w14:paraId="5A921100" w14:textId="640883FC" w:rsidR="00E204FF" w:rsidRPr="00CE09C5" w:rsidRDefault="00352560" w:rsidP="00091150">
            <w:pPr>
              <w:spacing w:before="120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Address</w:t>
            </w:r>
          </w:p>
        </w:tc>
        <w:tc>
          <w:tcPr>
            <w:tcW w:w="2023" w:type="pct"/>
            <w:gridSpan w:val="2"/>
            <w:tcBorders>
              <w:bottom w:val="single" w:sz="4" w:space="0" w:color="auto"/>
            </w:tcBorders>
            <w:vAlign w:val="bottom"/>
          </w:tcPr>
          <w:p w14:paraId="30A30D95" w14:textId="77777777" w:rsidR="00E204FF" w:rsidRPr="00CE09C5" w:rsidRDefault="00E204FF" w:rsidP="00091150">
            <w:pPr>
              <w:spacing w:before="240"/>
              <w:rPr>
                <w:sz w:val="22"/>
                <w:szCs w:val="22"/>
              </w:rPr>
            </w:pPr>
          </w:p>
        </w:tc>
      </w:tr>
      <w:tr w:rsidR="00596037" w:rsidRPr="00846B76" w14:paraId="44CD480C" w14:textId="77777777" w:rsidTr="00091150">
        <w:trPr>
          <w:trHeight w:val="595"/>
        </w:trPr>
        <w:tc>
          <w:tcPr>
            <w:tcW w:w="5000" w:type="pct"/>
            <w:gridSpan w:val="9"/>
            <w:vAlign w:val="bottom"/>
          </w:tcPr>
          <w:p w14:paraId="385E0D96" w14:textId="79823508" w:rsidR="00596037" w:rsidRPr="00CE09C5" w:rsidRDefault="002049EB" w:rsidP="00091150">
            <w:pPr>
              <w:spacing w:before="120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*</w:t>
            </w:r>
            <w:r w:rsidR="00596037" w:rsidRPr="00CE09C5">
              <w:rPr>
                <w:sz w:val="22"/>
                <w:szCs w:val="22"/>
              </w:rPr>
              <w:t>There will be a one-time registration fee collected for advertising purposes</w:t>
            </w:r>
            <w:r w:rsidR="0046365A">
              <w:rPr>
                <w:sz w:val="22"/>
                <w:szCs w:val="22"/>
              </w:rPr>
              <w:t>. Check/Money</w:t>
            </w:r>
            <w:r w:rsidR="00A67AD8">
              <w:rPr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46365A">
              <w:rPr>
                <w:sz w:val="22"/>
                <w:szCs w:val="22"/>
              </w:rPr>
              <w:t>Order can be made out to Delmont Borough.</w:t>
            </w:r>
          </w:p>
          <w:p w14:paraId="0929F4A4" w14:textId="456E0ED3" w:rsidR="00DA464C" w:rsidRPr="00CE09C5" w:rsidRDefault="00DA464C" w:rsidP="00091150">
            <w:pPr>
              <w:spacing w:before="120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 xml:space="preserve">*A Certificate of Insurance is required. </w:t>
            </w:r>
          </w:p>
          <w:p w14:paraId="3C7A1013" w14:textId="29C8440B" w:rsidR="00596037" w:rsidRPr="00CE09C5" w:rsidRDefault="00876B00" w:rsidP="00091150">
            <w:pPr>
              <w:spacing w:before="120"/>
              <w:rPr>
                <w:sz w:val="22"/>
                <w:szCs w:val="22"/>
              </w:rPr>
            </w:pPr>
            <w:r w:rsidRPr="00CE09C5">
              <w:rPr>
                <w:sz w:val="22"/>
                <w:szCs w:val="22"/>
              </w:rPr>
              <w:t>*</w:t>
            </w:r>
            <w:r w:rsidR="000503A2" w:rsidRPr="00CE09C5">
              <w:rPr>
                <w:sz w:val="22"/>
                <w:szCs w:val="22"/>
              </w:rPr>
              <w:t xml:space="preserve">Event is held Saturdays beginning </w:t>
            </w:r>
            <w:r w:rsidR="00E83100" w:rsidRPr="00CE09C5">
              <w:rPr>
                <w:sz w:val="22"/>
                <w:szCs w:val="22"/>
              </w:rPr>
              <w:t>June 1</w:t>
            </w:r>
            <w:r w:rsidR="00E83100" w:rsidRPr="00CE09C5">
              <w:rPr>
                <w:sz w:val="22"/>
                <w:szCs w:val="22"/>
                <w:vertAlign w:val="superscript"/>
              </w:rPr>
              <w:t>st</w:t>
            </w:r>
            <w:r w:rsidR="00E83100" w:rsidRPr="00CE09C5">
              <w:rPr>
                <w:sz w:val="22"/>
                <w:szCs w:val="22"/>
              </w:rPr>
              <w:t xml:space="preserve"> – September </w:t>
            </w:r>
            <w:r w:rsidR="009A0FBA" w:rsidRPr="00CE09C5">
              <w:rPr>
                <w:sz w:val="22"/>
                <w:szCs w:val="22"/>
              </w:rPr>
              <w:t>7</w:t>
            </w:r>
            <w:r w:rsidR="009A0FBA" w:rsidRPr="00CE09C5">
              <w:rPr>
                <w:sz w:val="22"/>
                <w:szCs w:val="22"/>
                <w:vertAlign w:val="superscript"/>
              </w:rPr>
              <w:t>th</w:t>
            </w:r>
            <w:proofErr w:type="gramStart"/>
            <w:r w:rsidR="00586A70" w:rsidRPr="00CE09C5">
              <w:rPr>
                <w:sz w:val="22"/>
                <w:szCs w:val="22"/>
                <w:vertAlign w:val="superscript"/>
              </w:rPr>
              <w:t xml:space="preserve"> </w:t>
            </w:r>
            <w:r w:rsidR="00EE4024" w:rsidRPr="00CE09C5">
              <w:rPr>
                <w:sz w:val="22"/>
                <w:szCs w:val="22"/>
              </w:rPr>
              <w:t>2019</w:t>
            </w:r>
            <w:proofErr w:type="gramEnd"/>
            <w:r w:rsidR="006A6DA1" w:rsidRPr="00CE09C5">
              <w:rPr>
                <w:sz w:val="22"/>
                <w:szCs w:val="22"/>
              </w:rPr>
              <w:t>,</w:t>
            </w:r>
            <w:r w:rsidR="00C03728" w:rsidRPr="00CE09C5">
              <w:rPr>
                <w:sz w:val="22"/>
                <w:szCs w:val="22"/>
              </w:rPr>
              <w:t xml:space="preserve"> with the except</w:t>
            </w:r>
            <w:r w:rsidR="00B07507" w:rsidRPr="00CE09C5">
              <w:rPr>
                <w:sz w:val="22"/>
                <w:szCs w:val="22"/>
              </w:rPr>
              <w:t>ion</w:t>
            </w:r>
            <w:r w:rsidR="00C03728" w:rsidRPr="00CE09C5">
              <w:rPr>
                <w:sz w:val="22"/>
                <w:szCs w:val="22"/>
              </w:rPr>
              <w:t xml:space="preserve"> of </w:t>
            </w:r>
            <w:r w:rsidR="00CF71DF" w:rsidRPr="00CE09C5">
              <w:rPr>
                <w:sz w:val="22"/>
                <w:szCs w:val="22"/>
              </w:rPr>
              <w:t xml:space="preserve">Saturday, </w:t>
            </w:r>
            <w:r w:rsidR="00DE0AD3" w:rsidRPr="00CE09C5">
              <w:rPr>
                <w:sz w:val="22"/>
                <w:szCs w:val="22"/>
              </w:rPr>
              <w:t>July 6</w:t>
            </w:r>
            <w:r w:rsidR="00DE0AD3" w:rsidRPr="00CE09C5">
              <w:rPr>
                <w:sz w:val="22"/>
                <w:szCs w:val="22"/>
                <w:vertAlign w:val="superscript"/>
              </w:rPr>
              <w:t>th</w:t>
            </w:r>
            <w:r w:rsidR="00DE0AD3" w:rsidRPr="00CE09C5">
              <w:rPr>
                <w:sz w:val="22"/>
                <w:szCs w:val="22"/>
              </w:rPr>
              <w:t xml:space="preserve"> and </w:t>
            </w:r>
            <w:r w:rsidR="00CF71DF" w:rsidRPr="00CE09C5">
              <w:rPr>
                <w:sz w:val="22"/>
                <w:szCs w:val="22"/>
              </w:rPr>
              <w:t xml:space="preserve">Saturday, </w:t>
            </w:r>
            <w:r w:rsidR="00DE0AD3" w:rsidRPr="00CE09C5">
              <w:rPr>
                <w:sz w:val="22"/>
                <w:szCs w:val="22"/>
              </w:rPr>
              <w:t xml:space="preserve">August </w:t>
            </w:r>
            <w:r w:rsidR="00CF71DF" w:rsidRPr="00CE09C5">
              <w:rPr>
                <w:sz w:val="22"/>
                <w:szCs w:val="22"/>
              </w:rPr>
              <w:t>31</w:t>
            </w:r>
            <w:r w:rsidR="00CF71DF" w:rsidRPr="00CE09C5">
              <w:rPr>
                <w:sz w:val="22"/>
                <w:szCs w:val="22"/>
                <w:vertAlign w:val="superscript"/>
              </w:rPr>
              <w:t>st</w:t>
            </w:r>
            <w:r w:rsidR="00CF71DF" w:rsidRPr="00CE09C5">
              <w:rPr>
                <w:sz w:val="22"/>
                <w:szCs w:val="22"/>
              </w:rPr>
              <w:t>.</w:t>
            </w:r>
            <w:r w:rsidRPr="00CE09C5">
              <w:rPr>
                <w:sz w:val="22"/>
                <w:szCs w:val="22"/>
              </w:rPr>
              <w:t xml:space="preserve"> Please be ready for business at 9am.</w:t>
            </w:r>
          </w:p>
          <w:p w14:paraId="31DEA0D8" w14:textId="36A735C3" w:rsidR="00596037" w:rsidRPr="00846B76" w:rsidRDefault="002049EB" w:rsidP="00091150">
            <w:pPr>
              <w:spacing w:before="120"/>
            </w:pPr>
            <w:r w:rsidRPr="00CE09C5">
              <w:rPr>
                <w:sz w:val="22"/>
                <w:szCs w:val="22"/>
              </w:rPr>
              <w:t>*</w:t>
            </w:r>
            <w:r w:rsidR="00596037" w:rsidRPr="00CE09C5">
              <w:rPr>
                <w:sz w:val="22"/>
                <w:szCs w:val="22"/>
              </w:rPr>
              <w:t>You must notify one of the coordinators 7 days in advance if you will not be attending.</w:t>
            </w:r>
          </w:p>
        </w:tc>
      </w:tr>
      <w:tr w:rsidR="00596037" w:rsidRPr="00846B76" w14:paraId="2285A90C" w14:textId="77777777" w:rsidTr="00091150">
        <w:trPr>
          <w:trHeight w:val="324"/>
        </w:trPr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0637B775" w14:textId="3C81C402" w:rsidR="00596037" w:rsidRPr="00A42D9C" w:rsidRDefault="00596037" w:rsidP="00091150">
            <w:pPr>
              <w:spacing w:before="240"/>
            </w:pPr>
            <w:r w:rsidRPr="00A42D9C">
              <w:t>Coordinator U</w:t>
            </w:r>
            <w:r w:rsidR="00A42D9C">
              <w:t>se</w:t>
            </w:r>
            <w:r w:rsidRPr="00A42D9C">
              <w:t xml:space="preserve"> ONLY</w:t>
            </w:r>
          </w:p>
        </w:tc>
      </w:tr>
      <w:tr w:rsidR="00DF35A6" w:rsidRPr="00846B76" w14:paraId="611962B6" w14:textId="77777777" w:rsidTr="00091150">
        <w:trPr>
          <w:trHeight w:val="819"/>
        </w:trPr>
        <w:tc>
          <w:tcPr>
            <w:tcW w:w="1180" w:type="pct"/>
            <w:gridSpan w:val="2"/>
            <w:vAlign w:val="bottom"/>
          </w:tcPr>
          <w:p w14:paraId="3882AB9A" w14:textId="77777777" w:rsidR="00DF35A6" w:rsidRPr="00BC4AEE" w:rsidRDefault="00DF35A6" w:rsidP="00091150">
            <w:pPr>
              <w:pStyle w:val="NormalIndent"/>
              <w:rPr>
                <w:sz w:val="22"/>
                <w:szCs w:val="22"/>
              </w:rPr>
            </w:pPr>
            <w:r w:rsidRPr="00BC4AEE">
              <w:rPr>
                <w:sz w:val="22"/>
                <w:szCs w:val="22"/>
              </w:rPr>
              <w:t>One-Time</w:t>
            </w:r>
          </w:p>
          <w:p w14:paraId="36BE3509" w14:textId="09CA7F4F" w:rsidR="00DF35A6" w:rsidRPr="00BC4AEE" w:rsidRDefault="00DF35A6" w:rsidP="00091150">
            <w:pPr>
              <w:pStyle w:val="NormalIndent"/>
              <w:rPr>
                <w:sz w:val="22"/>
                <w:szCs w:val="22"/>
              </w:rPr>
            </w:pPr>
            <w:r w:rsidRPr="00BC4AEE">
              <w:rPr>
                <w:sz w:val="22"/>
                <w:szCs w:val="22"/>
              </w:rPr>
              <w:t xml:space="preserve">$25.00 Registration Fee </w:t>
            </w:r>
          </w:p>
        </w:tc>
        <w:tc>
          <w:tcPr>
            <w:tcW w:w="1694" w:type="pct"/>
            <w:gridSpan w:val="4"/>
            <w:tcBorders>
              <w:bottom w:val="single" w:sz="4" w:space="0" w:color="auto"/>
            </w:tcBorders>
            <w:vAlign w:val="bottom"/>
          </w:tcPr>
          <w:p w14:paraId="306AC285" w14:textId="77777777" w:rsidR="00DF35A6" w:rsidRPr="00BC4AEE" w:rsidRDefault="00DF35A6" w:rsidP="00091150">
            <w:pPr>
              <w:spacing w:before="240"/>
              <w:rPr>
                <w:sz w:val="22"/>
                <w:szCs w:val="22"/>
              </w:rPr>
            </w:pPr>
            <w:r w:rsidRPr="00BC4AEE">
              <w:rPr>
                <w:sz w:val="22"/>
                <w:szCs w:val="22"/>
              </w:rPr>
              <w:t>Paid:           YES                      NO</w:t>
            </w:r>
          </w:p>
          <w:p w14:paraId="36515438" w14:textId="1D93DB16" w:rsidR="00DF35A6" w:rsidRPr="00BC4AEE" w:rsidRDefault="00DF35A6" w:rsidP="00091150">
            <w:pPr>
              <w:spacing w:before="240"/>
              <w:rPr>
                <w:sz w:val="22"/>
                <w:szCs w:val="22"/>
              </w:rPr>
            </w:pPr>
            <w:r w:rsidRPr="00BC4AEE">
              <w:rPr>
                <w:sz w:val="22"/>
                <w:szCs w:val="22"/>
              </w:rPr>
              <w:t>Check #</w:t>
            </w:r>
          </w:p>
        </w:tc>
        <w:tc>
          <w:tcPr>
            <w:tcW w:w="2126" w:type="pct"/>
            <w:gridSpan w:val="3"/>
            <w:tcBorders>
              <w:bottom w:val="single" w:sz="4" w:space="0" w:color="auto"/>
            </w:tcBorders>
            <w:vAlign w:val="bottom"/>
          </w:tcPr>
          <w:p w14:paraId="3A12C9CD" w14:textId="5758C43B" w:rsidR="00BC4AEE" w:rsidRPr="00BC4AEE" w:rsidRDefault="00BC4AEE" w:rsidP="00091150">
            <w:pPr>
              <w:spacing w:before="0"/>
              <w:rPr>
                <w:sz w:val="22"/>
                <w:szCs w:val="22"/>
              </w:rPr>
            </w:pPr>
            <w:r w:rsidRPr="00BC4AEE">
              <w:rPr>
                <w:sz w:val="22"/>
                <w:szCs w:val="22"/>
              </w:rPr>
              <w:t xml:space="preserve">Proof of </w:t>
            </w:r>
            <w:r>
              <w:rPr>
                <w:sz w:val="22"/>
                <w:szCs w:val="22"/>
              </w:rPr>
              <w:t xml:space="preserve">                             YES                NO</w:t>
            </w:r>
          </w:p>
          <w:p w14:paraId="3B4BAC2F" w14:textId="036CFCE1" w:rsidR="00DF35A6" w:rsidRPr="00BC4AEE" w:rsidRDefault="00DF35A6" w:rsidP="00091150">
            <w:pPr>
              <w:spacing w:before="0"/>
              <w:rPr>
                <w:sz w:val="22"/>
                <w:szCs w:val="22"/>
              </w:rPr>
            </w:pPr>
            <w:r w:rsidRPr="00BC4AEE">
              <w:rPr>
                <w:sz w:val="22"/>
                <w:szCs w:val="22"/>
              </w:rPr>
              <w:t>Insurance Certificate</w:t>
            </w:r>
            <w:r w:rsidR="00BC4AEE">
              <w:rPr>
                <w:sz w:val="22"/>
                <w:szCs w:val="22"/>
              </w:rPr>
              <w:t>:</w:t>
            </w:r>
          </w:p>
        </w:tc>
      </w:tr>
    </w:tbl>
    <w:p w14:paraId="5DDBC585" w14:textId="77777777" w:rsidR="000172E5" w:rsidRPr="0006568A" w:rsidRDefault="000172E5" w:rsidP="00091150">
      <w:pPr>
        <w:pStyle w:val="NoSpacing"/>
      </w:pPr>
    </w:p>
    <w:sectPr w:rsidR="000172E5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0FFE9" w14:textId="77777777" w:rsidR="00AC1F3F" w:rsidRDefault="00AC1F3F" w:rsidP="000172E5">
      <w:pPr>
        <w:spacing w:after="0" w:line="240" w:lineRule="auto"/>
      </w:pPr>
      <w:r>
        <w:separator/>
      </w:r>
    </w:p>
  </w:endnote>
  <w:endnote w:type="continuationSeparator" w:id="0">
    <w:p w14:paraId="1B557BBC" w14:textId="77777777" w:rsidR="00AC1F3F" w:rsidRDefault="00AC1F3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341B327E-A6F3-4B9F-A956-892051221F2B}"/>
    <w:embedBold r:id="rId2" w:fontKey="{3E97B01E-E768-4588-9BE2-7DA66CFA6C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FD36BA-F6C5-45F3-8410-D142C389B9C0}"/>
    <w:embedBold r:id="rId4" w:fontKey="{4BC21583-9C8E-48AF-B480-EABE4B5EB35F}"/>
    <w:embedItalic r:id="rId5" w:fontKey="{B9AB5978-4954-41B1-B2FB-63CC1F9CAAC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C0537A6-04B1-41ED-BFB6-173E1F1AE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16" w:type="dxa"/>
      <w:tblLook w:val="04A0" w:firstRow="1" w:lastRow="0" w:firstColumn="1" w:lastColumn="0" w:noHBand="0" w:noVBand="1"/>
    </w:tblPr>
    <w:tblGrid>
      <w:gridCol w:w="4808"/>
      <w:gridCol w:w="4808"/>
    </w:tblGrid>
    <w:tr w:rsidR="00311D4F" w:rsidRPr="00311D4F" w14:paraId="48F0C2D4" w14:textId="77777777" w:rsidTr="00091150">
      <w:trPr>
        <w:trHeight w:val="130"/>
      </w:trPr>
      <w:tc>
        <w:tcPr>
          <w:tcW w:w="4808" w:type="dxa"/>
          <w:vAlign w:val="center"/>
        </w:tcPr>
        <w:p w14:paraId="0B21690A" w14:textId="4FC7AA18" w:rsidR="00311D4F" w:rsidRPr="00CC4E6D" w:rsidRDefault="00121F84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22"/>
              <w:szCs w:val="22"/>
            </w:rPr>
          </w:pPr>
          <w:r w:rsidRPr="00CC4E6D">
            <w:rPr>
              <w:b/>
              <w:sz w:val="22"/>
              <w:szCs w:val="22"/>
            </w:rPr>
            <w:t>Delmont Farmers</w:t>
          </w:r>
          <w:r w:rsidR="00EB467F">
            <w:rPr>
              <w:b/>
              <w:sz w:val="22"/>
              <w:szCs w:val="22"/>
            </w:rPr>
            <w:t>’</w:t>
          </w:r>
          <w:r w:rsidRPr="00CC4E6D">
            <w:rPr>
              <w:b/>
              <w:sz w:val="22"/>
              <w:szCs w:val="22"/>
            </w:rPr>
            <w:t xml:space="preserve"> Market 2019</w:t>
          </w:r>
        </w:p>
      </w:tc>
      <w:tc>
        <w:tcPr>
          <w:tcW w:w="4808" w:type="dxa"/>
          <w:vAlign w:val="center"/>
        </w:tcPr>
        <w:p w14:paraId="1BC75411" w14:textId="393B3173" w:rsidR="00311D4F" w:rsidRPr="00233916" w:rsidRDefault="00100598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233916">
            <w:rPr>
              <w:b/>
              <w:sz w:val="20"/>
              <w:szCs w:val="20"/>
            </w:rPr>
            <w:t>Vendor Registration Form</w:t>
          </w:r>
          <w:r w:rsidR="00DC660E">
            <w:rPr>
              <w:b/>
              <w:sz w:val="20"/>
              <w:szCs w:val="20"/>
            </w:rPr>
            <w:t xml:space="preserve"> – DEADLINE APRIL 30</w:t>
          </w:r>
          <w:proofErr w:type="gramStart"/>
          <w:r w:rsidR="00DC660E" w:rsidRPr="00DC660E">
            <w:rPr>
              <w:b/>
              <w:sz w:val="20"/>
              <w:szCs w:val="20"/>
              <w:vertAlign w:val="superscript"/>
            </w:rPr>
            <w:t>th</w:t>
          </w:r>
          <w:r w:rsidR="00DC660E">
            <w:rPr>
              <w:b/>
              <w:sz w:val="20"/>
              <w:szCs w:val="20"/>
              <w:vertAlign w:val="superscript"/>
            </w:rPr>
            <w:t xml:space="preserve"> </w:t>
          </w:r>
          <w:r w:rsidR="00DC660E">
            <w:rPr>
              <w:b/>
              <w:sz w:val="20"/>
              <w:szCs w:val="20"/>
            </w:rPr>
            <w:t xml:space="preserve"> 2019</w:t>
          </w:r>
          <w:proofErr w:type="gramEnd"/>
        </w:p>
      </w:tc>
    </w:tr>
  </w:tbl>
  <w:p w14:paraId="576F10C3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5CE21" w14:textId="77777777" w:rsidR="00AC1F3F" w:rsidRDefault="00AC1F3F" w:rsidP="000172E5">
      <w:pPr>
        <w:spacing w:after="0" w:line="240" w:lineRule="auto"/>
      </w:pPr>
      <w:r>
        <w:separator/>
      </w:r>
    </w:p>
  </w:footnote>
  <w:footnote w:type="continuationSeparator" w:id="0">
    <w:p w14:paraId="0D2B425C" w14:textId="77777777" w:rsidR="00AC1F3F" w:rsidRDefault="00AC1F3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71D90" w14:textId="295083FF" w:rsidR="000172E5" w:rsidRPr="00311D4F" w:rsidRDefault="00BE7335" w:rsidP="00311D4F">
    <w:pPr>
      <w:pStyle w:val="NoSpacing"/>
    </w:pPr>
    <w:r>
      <w:rPr>
        <w:rFonts w:ascii="Corbel" w:hAnsi="Corbel" w:cs="Times New Roman"/>
        <w:b/>
        <w:noProof/>
        <w:color w:val="731F1C"/>
        <w:sz w:val="44"/>
        <w:szCs w:val="24"/>
      </w:rPr>
      <w:drawing>
        <wp:anchor distT="0" distB="0" distL="114300" distR="114300" simplePos="0" relativeHeight="251658240" behindDoc="0" locked="0" layoutInCell="1" allowOverlap="1" wp14:anchorId="54D7D184" wp14:editId="520CF023">
          <wp:simplePos x="0" y="0"/>
          <wp:positionH relativeFrom="margin">
            <wp:posOffset>1459230</wp:posOffset>
          </wp:positionH>
          <wp:positionV relativeFrom="margin">
            <wp:posOffset>-579120</wp:posOffset>
          </wp:positionV>
          <wp:extent cx="2926080" cy="1779270"/>
          <wp:effectExtent l="0" t="0" r="762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kedfarmer market clip art_L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177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84"/>
    <w:rsid w:val="000172E5"/>
    <w:rsid w:val="000503A2"/>
    <w:rsid w:val="00052382"/>
    <w:rsid w:val="0006568A"/>
    <w:rsid w:val="00076F0F"/>
    <w:rsid w:val="000774A5"/>
    <w:rsid w:val="00084253"/>
    <w:rsid w:val="00091150"/>
    <w:rsid w:val="000D1F49"/>
    <w:rsid w:val="000F6CA5"/>
    <w:rsid w:val="00100598"/>
    <w:rsid w:val="001036CE"/>
    <w:rsid w:val="00121F84"/>
    <w:rsid w:val="001727CA"/>
    <w:rsid w:val="001854CB"/>
    <w:rsid w:val="001B663D"/>
    <w:rsid w:val="001F0651"/>
    <w:rsid w:val="002049EB"/>
    <w:rsid w:val="002164B2"/>
    <w:rsid w:val="00233916"/>
    <w:rsid w:val="002506D6"/>
    <w:rsid w:val="002C56E6"/>
    <w:rsid w:val="00311D4F"/>
    <w:rsid w:val="00344849"/>
    <w:rsid w:val="00352560"/>
    <w:rsid w:val="00361E11"/>
    <w:rsid w:val="00366DE0"/>
    <w:rsid w:val="003F0847"/>
    <w:rsid w:val="0040090B"/>
    <w:rsid w:val="0045233C"/>
    <w:rsid w:val="0046302A"/>
    <w:rsid w:val="0046365A"/>
    <w:rsid w:val="00487D2D"/>
    <w:rsid w:val="004D4EC3"/>
    <w:rsid w:val="004D5D62"/>
    <w:rsid w:val="005112D0"/>
    <w:rsid w:val="00577E06"/>
    <w:rsid w:val="00583334"/>
    <w:rsid w:val="00586A70"/>
    <w:rsid w:val="00596037"/>
    <w:rsid w:val="005A3BF7"/>
    <w:rsid w:val="005F2035"/>
    <w:rsid w:val="005F7990"/>
    <w:rsid w:val="006145D8"/>
    <w:rsid w:val="00615005"/>
    <w:rsid w:val="006155A7"/>
    <w:rsid w:val="0063739C"/>
    <w:rsid w:val="0068482D"/>
    <w:rsid w:val="006A6DA1"/>
    <w:rsid w:val="006E600D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70A19"/>
    <w:rsid w:val="00876B00"/>
    <w:rsid w:val="0088580B"/>
    <w:rsid w:val="008A7EE7"/>
    <w:rsid w:val="008D4F5A"/>
    <w:rsid w:val="008E203A"/>
    <w:rsid w:val="008E45E1"/>
    <w:rsid w:val="0091229C"/>
    <w:rsid w:val="00940E73"/>
    <w:rsid w:val="0098597D"/>
    <w:rsid w:val="00985DDA"/>
    <w:rsid w:val="009A0FBA"/>
    <w:rsid w:val="009F619A"/>
    <w:rsid w:val="009F6DDE"/>
    <w:rsid w:val="00A370A8"/>
    <w:rsid w:val="00A42D9C"/>
    <w:rsid w:val="00A67AD8"/>
    <w:rsid w:val="00AC1F3F"/>
    <w:rsid w:val="00B07507"/>
    <w:rsid w:val="00B234C2"/>
    <w:rsid w:val="00B337A2"/>
    <w:rsid w:val="00BC4AEE"/>
    <w:rsid w:val="00BD4753"/>
    <w:rsid w:val="00BD5CB1"/>
    <w:rsid w:val="00BE62EE"/>
    <w:rsid w:val="00BE7335"/>
    <w:rsid w:val="00BF3711"/>
    <w:rsid w:val="00C003BA"/>
    <w:rsid w:val="00C03728"/>
    <w:rsid w:val="00C4602F"/>
    <w:rsid w:val="00C46878"/>
    <w:rsid w:val="00C6231D"/>
    <w:rsid w:val="00CB4A51"/>
    <w:rsid w:val="00CC4E6D"/>
    <w:rsid w:val="00CD4532"/>
    <w:rsid w:val="00CD47B0"/>
    <w:rsid w:val="00CE09C5"/>
    <w:rsid w:val="00CE6104"/>
    <w:rsid w:val="00CE7918"/>
    <w:rsid w:val="00CF71DF"/>
    <w:rsid w:val="00D06C3D"/>
    <w:rsid w:val="00D16163"/>
    <w:rsid w:val="00D23029"/>
    <w:rsid w:val="00DA464C"/>
    <w:rsid w:val="00DB3FAD"/>
    <w:rsid w:val="00DC660E"/>
    <w:rsid w:val="00DE0AD3"/>
    <w:rsid w:val="00DF35A6"/>
    <w:rsid w:val="00E204FF"/>
    <w:rsid w:val="00E61C09"/>
    <w:rsid w:val="00E83100"/>
    <w:rsid w:val="00EB3B58"/>
    <w:rsid w:val="00EB467F"/>
    <w:rsid w:val="00EC7359"/>
    <w:rsid w:val="00EE3054"/>
    <w:rsid w:val="00EE4024"/>
    <w:rsid w:val="00F00606"/>
    <w:rsid w:val="00F01256"/>
    <w:rsid w:val="00F273DC"/>
    <w:rsid w:val="00F37ED7"/>
    <w:rsid w:val="00FB2B1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10F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100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.m.steele@comcast.net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trinjoal@yaho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ste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44773A6E5614F0398069BE1B0F8C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DBE9C-11AA-4A19-8AD6-F175AA4794CE}"/>
      </w:docPartPr>
      <w:docPartBody>
        <w:p w:rsidR="00366579" w:rsidRDefault="00366579">
          <w:pPr>
            <w:pStyle w:val="944773A6E5614F0398069BE1B0F8CC21"/>
          </w:pPr>
          <w:r w:rsidRPr="008D33C0">
            <w:t>Event Name</w:t>
          </w:r>
        </w:p>
      </w:docPartBody>
    </w:docPart>
    <w:docPart>
      <w:docPartPr>
        <w:name w:val="42B3E30DFB57424FA67C721F33D21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E6B60-A52F-47AF-AEEA-FB27470C4E6F}"/>
      </w:docPartPr>
      <w:docPartBody>
        <w:p w:rsidR="00366579" w:rsidRDefault="00366579">
          <w:pPr>
            <w:pStyle w:val="42B3E30DFB57424FA67C721F33D21254"/>
          </w:pPr>
          <w:r w:rsidRPr="008D33C0">
            <w:t>Date</w:t>
          </w:r>
        </w:p>
      </w:docPartBody>
    </w:docPart>
    <w:docPart>
      <w:docPartPr>
        <w:name w:val="96F6863B5CB14B2C93FED0ED5B742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16829-4BAB-40B1-B1F8-FDEEA4D3A1C1}"/>
      </w:docPartPr>
      <w:docPartBody>
        <w:p w:rsidR="00366579" w:rsidRDefault="00366579">
          <w:pPr>
            <w:pStyle w:val="96F6863B5CB14B2C93FED0ED5B742E90"/>
          </w:pPr>
          <w:r>
            <w:t>Location</w:t>
          </w:r>
        </w:p>
      </w:docPartBody>
    </w:docPart>
    <w:docPart>
      <w:docPartPr>
        <w:name w:val="503EE1D1A4B941B6BF96BB9417FF0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69A2-7855-483F-9D77-7AFF4937AFD7}"/>
      </w:docPartPr>
      <w:docPartBody>
        <w:p w:rsidR="00366579" w:rsidRDefault="00366579">
          <w:pPr>
            <w:pStyle w:val="503EE1D1A4B941B6BF96BB9417FF033A"/>
          </w:pPr>
          <w:r w:rsidRPr="00E204FF">
            <w:t>Coordinator Information</w:t>
          </w:r>
        </w:p>
      </w:docPartBody>
    </w:docPart>
    <w:docPart>
      <w:docPartPr>
        <w:name w:val="178CC0FAE51F436895B02736F611C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F2D4E-5D1D-4E9D-AAA0-1D142C4D57AF}"/>
      </w:docPartPr>
      <w:docPartBody>
        <w:p w:rsidR="00366579" w:rsidRDefault="00366579">
          <w:pPr>
            <w:pStyle w:val="178CC0FAE51F436895B02736F611CFBA"/>
          </w:pPr>
          <w:r w:rsidRPr="00E204FF">
            <w:t>Name</w:t>
          </w:r>
        </w:p>
      </w:docPartBody>
    </w:docPart>
    <w:docPart>
      <w:docPartPr>
        <w:name w:val="A07DA7BEF9554CF6B547BF3DE7C0A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AF7CD-F0C0-4BF8-8845-72F431F1F9BD}"/>
      </w:docPartPr>
      <w:docPartBody>
        <w:p w:rsidR="00366579" w:rsidRDefault="00366579">
          <w:pPr>
            <w:pStyle w:val="A07DA7BEF9554CF6B547BF3DE7C0A8AE"/>
          </w:pPr>
          <w:r w:rsidRPr="00E204FF">
            <w:t>Phone</w:t>
          </w:r>
        </w:p>
      </w:docPartBody>
    </w:docPart>
    <w:docPart>
      <w:docPartPr>
        <w:name w:val="1A2E655234CC4C16AF5BB605F66C8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C32EB-3D82-4FEA-88CC-2F8C30C1B367}"/>
      </w:docPartPr>
      <w:docPartBody>
        <w:p w:rsidR="00366579" w:rsidRDefault="00366579">
          <w:pPr>
            <w:pStyle w:val="1A2E655234CC4C16AF5BB605F66C8E6D"/>
          </w:pPr>
          <w:r w:rsidRPr="00E204FF">
            <w:t>Email</w:t>
          </w:r>
        </w:p>
      </w:docPartBody>
    </w:docPart>
    <w:docPart>
      <w:docPartPr>
        <w:name w:val="01D227968CF34B11BB2DCD9D1B7F8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71C0-A0FE-4C9E-8B60-6B3F74123A26}"/>
      </w:docPartPr>
      <w:docPartBody>
        <w:p w:rsidR="00366579" w:rsidRDefault="00366579">
          <w:pPr>
            <w:pStyle w:val="01D227968CF34B11BB2DCD9D1B7F8BF8"/>
          </w:pPr>
          <w:r w:rsidRPr="00B32A93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79"/>
    <w:rsid w:val="00086124"/>
    <w:rsid w:val="00366579"/>
    <w:rsid w:val="00786536"/>
    <w:rsid w:val="007D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40A41CC6527B43E0B8F47ADAF82E81D2">
    <w:name w:val="40A41CC6527B43E0B8F47ADAF82E81D2"/>
  </w:style>
  <w:style w:type="paragraph" w:customStyle="1" w:styleId="944773A6E5614F0398069BE1B0F8CC21">
    <w:name w:val="944773A6E5614F0398069BE1B0F8CC21"/>
  </w:style>
  <w:style w:type="paragraph" w:customStyle="1" w:styleId="42B3E30DFB57424FA67C721F33D21254">
    <w:name w:val="42B3E30DFB57424FA67C721F33D21254"/>
  </w:style>
  <w:style w:type="paragraph" w:customStyle="1" w:styleId="33E6B6BEC85E46A7AE6FB7F4B3EF8D47">
    <w:name w:val="33E6B6BEC85E46A7AE6FB7F4B3EF8D47"/>
  </w:style>
  <w:style w:type="paragraph" w:customStyle="1" w:styleId="96F6863B5CB14B2C93FED0ED5B742E90">
    <w:name w:val="96F6863B5CB14B2C93FED0ED5B742E90"/>
  </w:style>
  <w:style w:type="paragraph" w:customStyle="1" w:styleId="503EE1D1A4B941B6BF96BB9417FF033A">
    <w:name w:val="503EE1D1A4B941B6BF96BB9417FF033A"/>
  </w:style>
  <w:style w:type="paragraph" w:customStyle="1" w:styleId="178CC0FAE51F436895B02736F611CFBA">
    <w:name w:val="178CC0FAE51F436895B02736F611CFBA"/>
  </w:style>
  <w:style w:type="paragraph" w:customStyle="1" w:styleId="A07DA7BEF9554CF6B547BF3DE7C0A8AE">
    <w:name w:val="A07DA7BEF9554CF6B547BF3DE7C0A8AE"/>
  </w:style>
  <w:style w:type="paragraph" w:customStyle="1" w:styleId="1A2E655234CC4C16AF5BB605F66C8E6D">
    <w:name w:val="1A2E655234CC4C16AF5BB605F66C8E6D"/>
  </w:style>
  <w:style w:type="paragraph" w:customStyle="1" w:styleId="23505D96A18C450487BA2A1EF1197DD5">
    <w:name w:val="23505D96A18C450487BA2A1EF1197DD5"/>
  </w:style>
  <w:style w:type="paragraph" w:customStyle="1" w:styleId="6C1783F822A2465EBB2A84F6C466CFAC">
    <w:name w:val="6C1783F822A2465EBB2A84F6C466CFAC"/>
  </w:style>
  <w:style w:type="paragraph" w:customStyle="1" w:styleId="7575F2A8A305484199DD74021D43E2F1">
    <w:name w:val="7575F2A8A305484199DD74021D43E2F1"/>
  </w:style>
  <w:style w:type="paragraph" w:customStyle="1" w:styleId="01D227968CF34B11BB2DCD9D1B7F8BF8">
    <w:name w:val="01D227968CF34B11BB2DCD9D1B7F8BF8"/>
  </w:style>
  <w:style w:type="paragraph" w:customStyle="1" w:styleId="4301D9A2A1074DFDBEFB0FDB09D92FAA">
    <w:name w:val="4301D9A2A1074DFDBEFB0FDB09D92FAA"/>
  </w:style>
  <w:style w:type="paragraph" w:customStyle="1" w:styleId="916F55FF644D4807AB58DA0F949B4503">
    <w:name w:val="916F55FF644D4807AB58DA0F949B4503"/>
  </w:style>
  <w:style w:type="paragraph" w:customStyle="1" w:styleId="333D163F5F6E4406B169E07A6A578807">
    <w:name w:val="333D163F5F6E4406B169E07A6A5788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2019-02-18T18:38:00Z</dcterms:created>
  <dcterms:modified xsi:type="dcterms:W3CDTF">2019-03-13T20:10:00Z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